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355" w:rsidRPr="00EB3355" w:rsidRDefault="00EB3355">
      <w:pPr>
        <w:rPr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650541B3" wp14:editId="27523466">
            <wp:extent cx="8858478" cy="7086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0063" cy="7087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B3355" w:rsidRPr="00EB3355" w:rsidSect="00EB33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355"/>
    <w:rsid w:val="00686E42"/>
    <w:rsid w:val="00EB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335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B3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3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335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B3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3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45FA49EA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Купавцева Наталья Викторовна</dc:creator>
  <cp:lastModifiedBy>Купавцева Наталья Викторовна</cp:lastModifiedBy>
  <cp:revision>1</cp:revision>
  <dcterms:created xsi:type="dcterms:W3CDTF">2016-08-23T06:09:00Z</dcterms:created>
  <dcterms:modified xsi:type="dcterms:W3CDTF">2016-08-23T06:12:00Z</dcterms:modified>
</cp:coreProperties>
</file>